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7CC7E" w14:textId="67FB86C7" w:rsidR="00A3072D" w:rsidRDefault="00A3072D" w:rsidP="003B107E">
      <w:pPr>
        <w:rPr>
          <w:rFonts w:ascii="Arial" w:hAnsi="Arial" w:cs="Arial"/>
        </w:rPr>
      </w:pPr>
    </w:p>
    <w:p w14:paraId="62CE7579" w14:textId="77777777" w:rsidR="00BB623B" w:rsidRDefault="00BB623B" w:rsidP="00784594"/>
    <w:tbl>
      <w:tblPr>
        <w:tblW w:w="7459" w:type="dxa"/>
        <w:tblLook w:val="04A0" w:firstRow="1" w:lastRow="0" w:firstColumn="1" w:lastColumn="0" w:noHBand="0" w:noVBand="1"/>
      </w:tblPr>
      <w:tblGrid>
        <w:gridCol w:w="7459"/>
      </w:tblGrid>
      <w:tr w:rsidR="00BB623B" w:rsidRPr="00E65DF0" w14:paraId="5A37CF22" w14:textId="77777777" w:rsidTr="008E3383"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7D7D2C" w14:textId="77777777" w:rsidR="00BB623B" w:rsidRPr="00E65DF0" w:rsidRDefault="00BB623B" w:rsidP="0049377F">
            <w:pPr>
              <w:pStyle w:val="Zpat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E65DF0">
              <w:rPr>
                <w:rFonts w:ascii="Calibri" w:hAnsi="Calibri" w:cs="Arial"/>
                <w:b/>
                <w:sz w:val="28"/>
                <w:szCs w:val="28"/>
              </w:rPr>
              <w:t>PŘIHLÁŠKA DO OKRESNÍHO KOLA SOUTĚŽE</w:t>
            </w:r>
          </w:p>
        </w:tc>
      </w:tr>
      <w:tr w:rsidR="00BB623B" w:rsidRPr="00E65DF0" w14:paraId="17DDB904" w14:textId="77777777" w:rsidTr="008E3383"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23680" w14:textId="77777777" w:rsidR="00BB623B" w:rsidRDefault="00BB623B" w:rsidP="0049377F">
            <w:pPr>
              <w:pStyle w:val="Zpat"/>
              <w:tabs>
                <w:tab w:val="clear" w:pos="4536"/>
                <w:tab w:val="clear" w:pos="9072"/>
              </w:tabs>
              <w:spacing w:line="276" w:lineRule="auto"/>
              <w:rPr>
                <w:rFonts w:ascii="Calibri" w:hAnsi="Calibri" w:cs="Arial"/>
                <w:sz w:val="24"/>
                <w:szCs w:val="24"/>
              </w:rPr>
            </w:pPr>
          </w:p>
          <w:p w14:paraId="17C19C9A" w14:textId="4050B4D6" w:rsidR="00BB623B" w:rsidRPr="0018188D" w:rsidRDefault="00BB623B" w:rsidP="0049377F">
            <w:pPr>
              <w:pStyle w:val="Zpat"/>
              <w:tabs>
                <w:tab w:val="clear" w:pos="4536"/>
                <w:tab w:val="clear" w:pos="9072"/>
              </w:tabs>
              <w:spacing w:line="276" w:lineRule="auto"/>
              <w:rPr>
                <w:rFonts w:ascii="Calibri" w:hAnsi="Calibri" w:cs="Arial"/>
                <w:sz w:val="24"/>
                <w:szCs w:val="24"/>
              </w:rPr>
            </w:pPr>
            <w:r w:rsidRPr="0018188D">
              <w:rPr>
                <w:rFonts w:ascii="Calibri" w:hAnsi="Calibri" w:cs="Arial"/>
                <w:sz w:val="24"/>
                <w:szCs w:val="24"/>
              </w:rPr>
              <w:t xml:space="preserve">Název soutěže: </w:t>
            </w:r>
            <w:r w:rsidRPr="0018188D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JIHOČESKÝ ZVONEK 20</w:t>
            </w:r>
            <w:r w:rsidR="00B545EE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2</w:t>
            </w:r>
            <w:r w:rsidR="00156C61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6</w:t>
            </w:r>
            <w:r w:rsidR="00365B99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8188D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– okresní kolo</w:t>
            </w:r>
          </w:p>
          <w:p w14:paraId="79A17A16" w14:textId="14018BB6" w:rsidR="00BB623B" w:rsidRPr="0018188D" w:rsidRDefault="00BB623B" w:rsidP="0049377F">
            <w:pPr>
              <w:pStyle w:val="Zpat"/>
              <w:tabs>
                <w:tab w:val="clear" w:pos="4536"/>
                <w:tab w:val="clear" w:pos="9072"/>
              </w:tabs>
              <w:spacing w:line="276" w:lineRule="auto"/>
              <w:rPr>
                <w:rFonts w:ascii="Calibri" w:hAnsi="Calibri" w:cs="Arial"/>
                <w:sz w:val="24"/>
                <w:szCs w:val="24"/>
              </w:rPr>
            </w:pPr>
            <w:r w:rsidRPr="0018188D">
              <w:rPr>
                <w:rFonts w:ascii="Calibri" w:hAnsi="Calibri" w:cs="Arial"/>
                <w:sz w:val="24"/>
                <w:szCs w:val="24"/>
              </w:rPr>
              <w:t>Datum konání</w:t>
            </w:r>
            <w:r w:rsidRPr="00835050">
              <w:rPr>
                <w:rFonts w:ascii="Calibri" w:hAnsi="Calibri" w:cs="Arial"/>
                <w:b/>
                <w:bCs/>
                <w:sz w:val="24"/>
                <w:szCs w:val="24"/>
              </w:rPr>
              <w:t xml:space="preserve">: </w:t>
            </w:r>
            <w:r w:rsidR="00156C61">
              <w:rPr>
                <w:rFonts w:ascii="Calibri" w:hAnsi="Calibri" w:cs="Arial"/>
                <w:b/>
                <w:bCs/>
                <w:sz w:val="24"/>
                <w:szCs w:val="24"/>
              </w:rPr>
              <w:t>22</w:t>
            </w:r>
            <w:r w:rsidRPr="00835050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.</w:t>
            </w:r>
            <w:r w:rsidRPr="007E363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dubna</w:t>
            </w:r>
            <w:r w:rsidRPr="0018188D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20</w:t>
            </w:r>
            <w:r w:rsidR="00B545EE">
              <w:rPr>
                <w:rFonts w:ascii="Calibri" w:hAnsi="Calibri"/>
                <w:b/>
                <w:color w:val="000000"/>
                <w:sz w:val="24"/>
                <w:szCs w:val="24"/>
              </w:rPr>
              <w:t>2</w:t>
            </w:r>
            <w:r w:rsidR="00156C61">
              <w:rPr>
                <w:rFonts w:ascii="Calibri" w:hAnsi="Calibri"/>
                <w:b/>
                <w:color w:val="000000"/>
                <w:sz w:val="24"/>
                <w:szCs w:val="24"/>
              </w:rPr>
              <w:t>6</w:t>
            </w:r>
            <w:r w:rsidRPr="0018188D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od 9:00 hod.</w:t>
            </w:r>
            <w:r w:rsidRPr="0018188D">
              <w:rPr>
                <w:rFonts w:ascii="Calibri" w:hAnsi="Calibri"/>
                <w:color w:val="000000"/>
                <w:sz w:val="24"/>
                <w:szCs w:val="24"/>
              </w:rPr>
              <w:t xml:space="preserve"> (prezence začíná od 8:30)</w:t>
            </w:r>
          </w:p>
          <w:p w14:paraId="42D59C65" w14:textId="3F51A1CC" w:rsidR="007A732F" w:rsidRPr="00D40D16" w:rsidRDefault="00BB623B" w:rsidP="0049377F">
            <w:pPr>
              <w:pStyle w:val="Zpat"/>
              <w:tabs>
                <w:tab w:val="clear" w:pos="4536"/>
                <w:tab w:val="clear" w:pos="9072"/>
              </w:tabs>
              <w:spacing w:line="276" w:lineRule="auto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18188D">
              <w:rPr>
                <w:rFonts w:ascii="Calibri" w:hAnsi="Calibri" w:cs="Arial"/>
                <w:sz w:val="24"/>
                <w:szCs w:val="24"/>
              </w:rPr>
              <w:t xml:space="preserve">Místo konání: </w:t>
            </w:r>
            <w:r w:rsidR="00365B99" w:rsidRPr="00365B99">
              <w:rPr>
                <w:rFonts w:ascii="Calibri" w:hAnsi="Calibri" w:cs="Arial"/>
                <w:b/>
                <w:bCs/>
                <w:sz w:val="24"/>
                <w:szCs w:val="24"/>
              </w:rPr>
              <w:t>DDM</w:t>
            </w:r>
            <w:r w:rsidRPr="00365B99">
              <w:rPr>
                <w:rFonts w:ascii="Calibri" w:hAnsi="Calibri" w:cs="Arial"/>
                <w:b/>
                <w:bCs/>
                <w:sz w:val="24"/>
                <w:szCs w:val="24"/>
              </w:rPr>
              <w:t xml:space="preserve"> Písek</w:t>
            </w:r>
            <w:r w:rsidR="00365B99">
              <w:rPr>
                <w:rFonts w:ascii="Calibri" w:hAnsi="Calibri" w:cs="Arial"/>
                <w:b/>
                <w:bCs/>
                <w:sz w:val="24"/>
                <w:szCs w:val="24"/>
              </w:rPr>
              <w:t xml:space="preserve"> - Muzikárium</w:t>
            </w:r>
            <w:r w:rsidRPr="00365B99">
              <w:rPr>
                <w:rFonts w:ascii="Calibri" w:hAnsi="Calibri" w:cs="Arial"/>
                <w:b/>
                <w:bCs/>
                <w:sz w:val="24"/>
                <w:szCs w:val="24"/>
              </w:rPr>
              <w:t xml:space="preserve">, </w:t>
            </w:r>
            <w:r w:rsidR="00314A73">
              <w:rPr>
                <w:rFonts w:ascii="Calibri" w:hAnsi="Calibri" w:cs="Arial"/>
                <w:b/>
                <w:bCs/>
                <w:sz w:val="24"/>
                <w:szCs w:val="24"/>
              </w:rPr>
              <w:t>Putimská 156 Písek</w:t>
            </w:r>
            <w:r w:rsidR="0040709F">
              <w:rPr>
                <w:rFonts w:ascii="Calibri" w:hAnsi="Calibri" w:cs="Arial"/>
                <w:b/>
                <w:bCs/>
                <w:sz w:val="24"/>
                <w:szCs w:val="24"/>
              </w:rPr>
              <w:t xml:space="preserve"> (</w:t>
            </w:r>
            <w:r w:rsidR="00F058F8" w:rsidRPr="00F058F8">
              <w:rPr>
                <w:rFonts w:ascii="Calibri" w:hAnsi="Calibri" w:cs="Arial"/>
                <w:b/>
                <w:bCs/>
                <w:sz w:val="20"/>
                <w:szCs w:val="20"/>
              </w:rPr>
              <w:t>vedle</w:t>
            </w:r>
            <w:r w:rsidR="00F058F8">
              <w:rPr>
                <w:rFonts w:ascii="Calibri" w:hAnsi="Calibri" w:cs="Arial"/>
                <w:b/>
                <w:bCs/>
                <w:sz w:val="24"/>
                <w:szCs w:val="24"/>
              </w:rPr>
              <w:t xml:space="preserve"> </w:t>
            </w:r>
            <w:r w:rsidR="00F058F8" w:rsidRPr="00F058F8">
              <w:rPr>
                <w:rFonts w:ascii="Calibri" w:hAnsi="Calibri" w:cs="Arial"/>
                <w:b/>
                <w:bCs/>
                <w:sz w:val="20"/>
                <w:szCs w:val="20"/>
              </w:rPr>
              <w:t>skautů)</w:t>
            </w:r>
          </w:p>
        </w:tc>
      </w:tr>
    </w:tbl>
    <w:p w14:paraId="300F9EA1" w14:textId="77777777" w:rsidR="00BB623B" w:rsidRPr="00915FE5" w:rsidRDefault="00BB623B" w:rsidP="0049377F">
      <w:pPr>
        <w:pStyle w:val="Zpat"/>
        <w:tabs>
          <w:tab w:val="clear" w:pos="4536"/>
          <w:tab w:val="clear" w:pos="9072"/>
        </w:tabs>
        <w:spacing w:line="276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7229"/>
      </w:tblGrid>
      <w:tr w:rsidR="00BB623B" w:rsidRPr="00E65DF0" w14:paraId="1252B2E9" w14:textId="77777777" w:rsidTr="00DC6412">
        <w:trPr>
          <w:trHeight w:hRule="exact" w:val="343"/>
        </w:trPr>
        <w:tc>
          <w:tcPr>
            <w:tcW w:w="3227" w:type="dxa"/>
            <w:vAlign w:val="center"/>
          </w:tcPr>
          <w:p w14:paraId="29505E36" w14:textId="77777777" w:rsidR="00BB623B" w:rsidRDefault="00BB623B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 w:val="0"/>
                <w:bCs w:val="0"/>
                <w:sz w:val="24"/>
              </w:rPr>
            </w:pPr>
            <w:r w:rsidRPr="0018188D">
              <w:rPr>
                <w:rFonts w:ascii="Calibri" w:hAnsi="Calibri"/>
                <w:b w:val="0"/>
                <w:bCs w:val="0"/>
                <w:sz w:val="24"/>
              </w:rPr>
              <w:t xml:space="preserve">Přesný název a adresa školy: </w:t>
            </w:r>
          </w:p>
          <w:p w14:paraId="754D51AE" w14:textId="77777777" w:rsidR="0018188D" w:rsidRDefault="0018188D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 w:val="0"/>
                <w:bCs w:val="0"/>
                <w:sz w:val="24"/>
              </w:rPr>
            </w:pPr>
          </w:p>
          <w:p w14:paraId="63238E5C" w14:textId="77777777" w:rsidR="0018188D" w:rsidRDefault="0018188D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 w:val="0"/>
                <w:bCs w:val="0"/>
                <w:sz w:val="24"/>
              </w:rPr>
            </w:pPr>
          </w:p>
          <w:p w14:paraId="62454799" w14:textId="324383C9" w:rsidR="0018188D" w:rsidRPr="0018188D" w:rsidRDefault="0018188D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 w:val="0"/>
                <w:bCs w:val="0"/>
                <w:sz w:val="24"/>
              </w:rPr>
            </w:pPr>
          </w:p>
        </w:tc>
        <w:tc>
          <w:tcPr>
            <w:tcW w:w="7229" w:type="dxa"/>
            <w:vAlign w:val="center"/>
          </w:tcPr>
          <w:p w14:paraId="16D8B2DE" w14:textId="1466E50B" w:rsidR="00BB623B" w:rsidRPr="0018188D" w:rsidRDefault="00206FCF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Cs w:val="0"/>
                <w:sz w:val="24"/>
              </w:rPr>
            </w:pPr>
            <w:r>
              <w:rPr>
                <w:rFonts w:ascii="Calibri" w:hAnsi="Calibri"/>
                <w:bCs w:val="0"/>
                <w:sz w:val="24"/>
              </w:rPr>
              <w:t>Dům dětí a mládeže Písek</w:t>
            </w:r>
          </w:p>
        </w:tc>
      </w:tr>
      <w:tr w:rsidR="00BB623B" w:rsidRPr="00E65DF0" w14:paraId="439993A5" w14:textId="77777777" w:rsidTr="00DC6412">
        <w:trPr>
          <w:trHeight w:hRule="exact" w:val="343"/>
        </w:trPr>
        <w:tc>
          <w:tcPr>
            <w:tcW w:w="3227" w:type="dxa"/>
            <w:vAlign w:val="center"/>
          </w:tcPr>
          <w:p w14:paraId="09A65A55" w14:textId="77777777" w:rsidR="00BB623B" w:rsidRPr="0018188D" w:rsidRDefault="00BB623B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 w:val="0"/>
                <w:bCs w:val="0"/>
                <w:sz w:val="24"/>
              </w:rPr>
            </w:pPr>
            <w:r w:rsidRPr="0018188D">
              <w:rPr>
                <w:rFonts w:ascii="Calibri" w:hAnsi="Calibri"/>
                <w:b w:val="0"/>
                <w:bCs w:val="0"/>
                <w:sz w:val="24"/>
              </w:rPr>
              <w:t>Za správnost údajů zodpovídá:</w:t>
            </w:r>
          </w:p>
        </w:tc>
        <w:tc>
          <w:tcPr>
            <w:tcW w:w="7229" w:type="dxa"/>
            <w:vAlign w:val="center"/>
          </w:tcPr>
          <w:p w14:paraId="4DE41F82" w14:textId="3E3F6BE4" w:rsidR="00BB623B" w:rsidRPr="0018188D" w:rsidRDefault="00BB623B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Cs w:val="0"/>
                <w:sz w:val="24"/>
              </w:rPr>
            </w:pPr>
          </w:p>
        </w:tc>
      </w:tr>
      <w:tr w:rsidR="00BB623B" w:rsidRPr="00E65DF0" w14:paraId="0667001F" w14:textId="77777777" w:rsidTr="00DC6412">
        <w:trPr>
          <w:trHeight w:hRule="exact" w:val="343"/>
        </w:trPr>
        <w:tc>
          <w:tcPr>
            <w:tcW w:w="3227" w:type="dxa"/>
            <w:vAlign w:val="center"/>
          </w:tcPr>
          <w:p w14:paraId="75C1FD7A" w14:textId="77777777" w:rsidR="00BB623B" w:rsidRPr="0018188D" w:rsidRDefault="00BB623B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 w:val="0"/>
                <w:bCs w:val="0"/>
                <w:sz w:val="24"/>
              </w:rPr>
            </w:pPr>
            <w:r w:rsidRPr="0018188D">
              <w:rPr>
                <w:rFonts w:ascii="Calibri" w:hAnsi="Calibri"/>
                <w:b w:val="0"/>
                <w:bCs w:val="0"/>
                <w:sz w:val="24"/>
              </w:rPr>
              <w:t>Telefon:</w:t>
            </w:r>
          </w:p>
        </w:tc>
        <w:tc>
          <w:tcPr>
            <w:tcW w:w="7229" w:type="dxa"/>
            <w:vAlign w:val="center"/>
          </w:tcPr>
          <w:p w14:paraId="2E2617AC" w14:textId="77777777" w:rsidR="00BB623B" w:rsidRPr="0018188D" w:rsidRDefault="00BB623B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Cs w:val="0"/>
                <w:sz w:val="24"/>
              </w:rPr>
            </w:pPr>
          </w:p>
        </w:tc>
      </w:tr>
      <w:tr w:rsidR="00DC6412" w:rsidRPr="00E65DF0" w14:paraId="771C0C06" w14:textId="77777777" w:rsidTr="00DC6412">
        <w:trPr>
          <w:trHeight w:hRule="exact" w:val="343"/>
        </w:trPr>
        <w:tc>
          <w:tcPr>
            <w:tcW w:w="3227" w:type="dxa"/>
            <w:vAlign w:val="center"/>
          </w:tcPr>
          <w:p w14:paraId="66318504" w14:textId="2207E79F" w:rsidR="00DC6412" w:rsidRPr="0018188D" w:rsidRDefault="00DC6412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 w:val="0"/>
                <w:bCs w:val="0"/>
                <w:sz w:val="24"/>
              </w:rPr>
            </w:pPr>
            <w:r>
              <w:rPr>
                <w:rFonts w:ascii="Calibri" w:hAnsi="Calibri"/>
                <w:b w:val="0"/>
                <w:bCs w:val="0"/>
                <w:sz w:val="24"/>
              </w:rPr>
              <w:t>E-mail:</w:t>
            </w:r>
          </w:p>
        </w:tc>
        <w:tc>
          <w:tcPr>
            <w:tcW w:w="7229" w:type="dxa"/>
            <w:vAlign w:val="center"/>
          </w:tcPr>
          <w:p w14:paraId="14C8D18F" w14:textId="77777777" w:rsidR="00DC6412" w:rsidRPr="0018188D" w:rsidRDefault="00DC6412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Cs w:val="0"/>
                <w:sz w:val="24"/>
              </w:rPr>
            </w:pPr>
          </w:p>
        </w:tc>
      </w:tr>
      <w:tr w:rsidR="00BB623B" w:rsidRPr="00E65DF0" w14:paraId="47060933" w14:textId="77777777" w:rsidTr="00DC6412">
        <w:trPr>
          <w:trHeight w:hRule="exact" w:val="343"/>
        </w:trPr>
        <w:tc>
          <w:tcPr>
            <w:tcW w:w="3227" w:type="dxa"/>
            <w:vAlign w:val="center"/>
          </w:tcPr>
          <w:p w14:paraId="387C688C" w14:textId="76C0BFC0" w:rsidR="00BB623B" w:rsidRPr="0018188D" w:rsidRDefault="00BB623B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 w:val="0"/>
                <w:bCs w:val="0"/>
                <w:sz w:val="24"/>
              </w:rPr>
            </w:pPr>
            <w:r w:rsidRPr="0018188D">
              <w:rPr>
                <w:rFonts w:ascii="Calibri" w:hAnsi="Calibri"/>
                <w:b w:val="0"/>
                <w:bCs w:val="0"/>
                <w:sz w:val="24"/>
              </w:rPr>
              <w:t>Datum</w:t>
            </w:r>
            <w:r w:rsidR="00A40D06">
              <w:rPr>
                <w:rFonts w:ascii="Calibri" w:hAnsi="Calibri"/>
                <w:b w:val="0"/>
                <w:bCs w:val="0"/>
                <w:sz w:val="24"/>
              </w:rPr>
              <w:t xml:space="preserve"> vyplnění přihlášky:</w:t>
            </w:r>
          </w:p>
        </w:tc>
        <w:tc>
          <w:tcPr>
            <w:tcW w:w="7229" w:type="dxa"/>
            <w:vAlign w:val="center"/>
          </w:tcPr>
          <w:p w14:paraId="17C3A10C" w14:textId="77777777" w:rsidR="00BB623B" w:rsidRPr="0018188D" w:rsidRDefault="00BB623B" w:rsidP="000216B2">
            <w:pPr>
              <w:pStyle w:val="Zkladntext"/>
              <w:tabs>
                <w:tab w:val="left" w:pos="9923"/>
                <w:tab w:val="left" w:pos="10466"/>
              </w:tabs>
              <w:spacing w:line="360" w:lineRule="auto"/>
              <w:ind w:left="-1467" w:firstLine="1467"/>
              <w:rPr>
                <w:rFonts w:ascii="Calibri" w:hAnsi="Calibri"/>
                <w:bCs w:val="0"/>
                <w:sz w:val="24"/>
              </w:rPr>
            </w:pPr>
          </w:p>
        </w:tc>
      </w:tr>
    </w:tbl>
    <w:p w14:paraId="4D9BBA13" w14:textId="77777777" w:rsidR="00BB623B" w:rsidRPr="00B407F2" w:rsidRDefault="00BB623B" w:rsidP="0018188D">
      <w:pPr>
        <w:pStyle w:val="Zkladntext"/>
        <w:tabs>
          <w:tab w:val="left" w:pos="9923"/>
          <w:tab w:val="left" w:pos="10466"/>
        </w:tabs>
        <w:spacing w:line="276" w:lineRule="auto"/>
        <w:rPr>
          <w:rFonts w:ascii="Verdana" w:hAnsi="Verdana"/>
          <w:b w:val="0"/>
          <w:bCs w:val="0"/>
          <w:sz w:val="12"/>
          <w:szCs w:val="12"/>
        </w:rPr>
      </w:pPr>
    </w:p>
    <w:p w14:paraId="6A3E4EDB" w14:textId="66193F2E" w:rsidR="00BB623B" w:rsidRPr="00B407F2" w:rsidRDefault="00BB623B" w:rsidP="0018188D">
      <w:pPr>
        <w:tabs>
          <w:tab w:val="left" w:pos="9923"/>
          <w:tab w:val="left" w:pos="10466"/>
        </w:tabs>
        <w:rPr>
          <w:rFonts w:ascii="Calibri" w:hAnsi="Calibri"/>
          <w:b/>
          <w:sz w:val="28"/>
        </w:rPr>
      </w:pPr>
      <w:r w:rsidRPr="00B407F2">
        <w:rPr>
          <w:rFonts w:ascii="Calibri" w:hAnsi="Calibri"/>
          <w:b/>
          <w:sz w:val="28"/>
        </w:rPr>
        <w:t>Soutěžící</w:t>
      </w:r>
      <w:r>
        <w:rPr>
          <w:rFonts w:ascii="Calibri" w:hAnsi="Calibri"/>
          <w:b/>
          <w:sz w:val="28"/>
        </w:rPr>
        <w:t>:</w:t>
      </w:r>
    </w:p>
    <w:tbl>
      <w:tblPr>
        <w:tblW w:w="104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957"/>
        <w:gridCol w:w="1701"/>
        <w:gridCol w:w="567"/>
        <w:gridCol w:w="3973"/>
      </w:tblGrid>
      <w:tr w:rsidR="00BB623B" w:rsidRPr="0018188D" w14:paraId="2A6973A7" w14:textId="77777777" w:rsidTr="006F46BC">
        <w:trPr>
          <w:trHeight w:val="294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3640D3C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05CA34B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Rok nar.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F14EAF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kategorie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6472A1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397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8E694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repertoár</w:t>
            </w:r>
          </w:p>
        </w:tc>
      </w:tr>
      <w:tr w:rsidR="00BB623B" w:rsidRPr="0018188D" w14:paraId="469EE939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6A39D" w14:textId="29F7382E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F7EA1" w14:textId="70AE51D3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E989A1" w14:textId="308FB9E4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A51C698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1.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E3C9EA5" w14:textId="6F07B7C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204A0AA5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5FBE8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DE912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631FB2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2C3C66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BA050D7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04E2C4FF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71AC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C39E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E5864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5CBF8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2.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2BDDA4" w14:textId="2EACA702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</w:tr>
      <w:tr w:rsidR="00BB623B" w:rsidRPr="0018188D" w14:paraId="42D88527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AC0F5B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5D5C9B0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A71E2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3DC23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50D3C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616E5DF6" w14:textId="77777777" w:rsidTr="006F46BC">
        <w:trPr>
          <w:trHeight w:val="103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9148B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5D72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B2DDD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B2A17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A6DA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44EC1CE1" w14:textId="77777777" w:rsidTr="006F46BC">
        <w:trPr>
          <w:trHeight w:val="294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2179795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E1F1A9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Rok nar.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A4B6560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kategorie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7CE3E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397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3FC818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repertoár</w:t>
            </w:r>
          </w:p>
        </w:tc>
      </w:tr>
      <w:tr w:rsidR="00BB623B" w:rsidRPr="0018188D" w14:paraId="644414FF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CCD9D" w14:textId="1C6036B6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8CCC3" w14:textId="118EA99A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A42EAE" w14:textId="19059B5C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29F9AE2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1.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005A97E" w14:textId="3258E731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4740D987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66CC1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6F41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2EF73D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BCFB3C0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A2FCFB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37622786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5EA6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E73DF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8FEE8D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BF8E6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2.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C811DE" w14:textId="78EE56CA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</w:tr>
      <w:tr w:rsidR="00BB623B" w:rsidRPr="0018188D" w14:paraId="7ECAAD4F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B930A28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2F98F80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02FBB7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7F69A1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0430A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4067B692" w14:textId="77777777" w:rsidR="00BB623B" w:rsidRPr="0018188D" w:rsidRDefault="00BB623B" w:rsidP="001C08F6">
      <w:pPr>
        <w:tabs>
          <w:tab w:val="left" w:pos="9923"/>
          <w:tab w:val="left" w:pos="10466"/>
        </w:tabs>
        <w:spacing w:line="276" w:lineRule="auto"/>
        <w:rPr>
          <w:rFonts w:asciiTheme="minorHAnsi" w:hAnsiTheme="minorHAnsi" w:cstheme="minorHAnsi"/>
        </w:rPr>
      </w:pPr>
    </w:p>
    <w:tbl>
      <w:tblPr>
        <w:tblW w:w="104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957"/>
        <w:gridCol w:w="1701"/>
        <w:gridCol w:w="567"/>
        <w:gridCol w:w="3973"/>
      </w:tblGrid>
      <w:tr w:rsidR="00BB623B" w:rsidRPr="0018188D" w14:paraId="7618B38C" w14:textId="77777777" w:rsidTr="006F46BC">
        <w:trPr>
          <w:trHeight w:val="294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5D3D71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EF048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Rok nar.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E8D052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kategorie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0BBB21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397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16B48A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repertoár</w:t>
            </w:r>
          </w:p>
        </w:tc>
      </w:tr>
      <w:tr w:rsidR="00BB623B" w:rsidRPr="0018188D" w14:paraId="76F1069F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D028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630CA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CA56A7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46B1105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1.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A78CA2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1F071093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7FFA5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7166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63A03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A05872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11E35EA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3CAEB86B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3A49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D9F0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EB951C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C40F6A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2.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9030D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</w:tr>
      <w:tr w:rsidR="00BB623B" w:rsidRPr="0018188D" w14:paraId="451A092B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5E5B492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4CF465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4898BD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186088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3BFB07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749A4CCE" w14:textId="77777777" w:rsidTr="006F46BC">
        <w:trPr>
          <w:trHeight w:val="103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E975B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144A5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32577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1108F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52D5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7D65D858" w14:textId="77777777" w:rsidTr="006F46BC">
        <w:trPr>
          <w:trHeight w:val="294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E817CFC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A4BD05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Rok nar.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2F42AC1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kategorie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1901F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397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6CF7A8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repertoár</w:t>
            </w:r>
          </w:p>
        </w:tc>
      </w:tr>
      <w:tr w:rsidR="00BB623B" w:rsidRPr="0018188D" w14:paraId="4EB60419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9B2E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07F50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E0F98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5D1853D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1.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1F13CCA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</w:tr>
      <w:tr w:rsidR="00BB623B" w:rsidRPr="0018188D" w14:paraId="32A1C700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81085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E853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B8C8EC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C00E5F2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982311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4377FE73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C12B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67D12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91B2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D31AC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2.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82BDF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</w:tr>
      <w:tr w:rsidR="00BB623B" w:rsidRPr="0018188D" w14:paraId="5FF84968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D6965F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793C38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0836D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2CB1BD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ABA57B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3250002" w14:textId="77777777" w:rsidR="00BB623B" w:rsidRPr="0018188D" w:rsidRDefault="00BB623B" w:rsidP="001C08F6">
      <w:pPr>
        <w:tabs>
          <w:tab w:val="left" w:pos="9923"/>
          <w:tab w:val="left" w:pos="10466"/>
        </w:tabs>
        <w:spacing w:line="276" w:lineRule="auto"/>
        <w:rPr>
          <w:rFonts w:asciiTheme="minorHAnsi" w:hAnsiTheme="minorHAnsi" w:cstheme="minorHAnsi"/>
        </w:rPr>
      </w:pPr>
    </w:p>
    <w:tbl>
      <w:tblPr>
        <w:tblW w:w="104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957"/>
        <w:gridCol w:w="1701"/>
        <w:gridCol w:w="567"/>
        <w:gridCol w:w="3973"/>
      </w:tblGrid>
      <w:tr w:rsidR="00BB623B" w:rsidRPr="0018188D" w14:paraId="301D3340" w14:textId="77777777" w:rsidTr="006F46BC">
        <w:trPr>
          <w:trHeight w:val="294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D7E35C7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DE1E017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Rok nar.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D5ED98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kategorie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CBDD9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397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00E9FC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repertoár</w:t>
            </w:r>
          </w:p>
        </w:tc>
      </w:tr>
      <w:tr w:rsidR="00BB623B" w:rsidRPr="0018188D" w14:paraId="6AFAA4EA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3FBC2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E35B1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FE96A6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8E645DB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1.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12BD72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68D6F405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5916E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8FC83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FBCF01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9415A0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B272C30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B623B" w:rsidRPr="0018188D" w14:paraId="6E3CFEC7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C41B4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160B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F853E0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B69AD5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188D">
              <w:rPr>
                <w:rFonts w:asciiTheme="minorHAnsi" w:hAnsiTheme="minorHAnsi" w:cstheme="minorHAnsi"/>
                <w:b/>
                <w:bCs/>
              </w:rPr>
              <w:t>2.</w:t>
            </w:r>
          </w:p>
        </w:tc>
        <w:tc>
          <w:tcPr>
            <w:tcW w:w="397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5EC1C9" w14:textId="77777777" w:rsidR="00BB623B" w:rsidRPr="0018188D" w:rsidRDefault="00BB623B" w:rsidP="001C08F6">
            <w:pPr>
              <w:tabs>
                <w:tab w:val="left" w:pos="9923"/>
                <w:tab w:val="left" w:pos="1046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18188D">
              <w:rPr>
                <w:rFonts w:asciiTheme="minorHAnsi" w:hAnsiTheme="minorHAnsi" w:cstheme="minorHAnsi"/>
              </w:rPr>
              <w:t> </w:t>
            </w:r>
          </w:p>
        </w:tc>
      </w:tr>
      <w:tr w:rsidR="00BB623B" w:rsidRPr="00E65DF0" w14:paraId="11B03DAE" w14:textId="77777777" w:rsidTr="006F46BC">
        <w:trPr>
          <w:trHeight w:val="294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507126D" w14:textId="77777777" w:rsidR="00BB623B" w:rsidRPr="00A82924" w:rsidRDefault="00BB623B" w:rsidP="001C08F6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B5ABC6E" w14:textId="77777777" w:rsidR="00BB623B" w:rsidRPr="00A82924" w:rsidRDefault="00BB623B" w:rsidP="001C08F6">
            <w:pPr>
              <w:spacing w:line="276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BCA30" w14:textId="77777777" w:rsidR="00BB623B" w:rsidRPr="00A82924" w:rsidRDefault="00BB623B" w:rsidP="001C08F6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886196" w14:textId="77777777" w:rsidR="00BB623B" w:rsidRPr="00A82924" w:rsidRDefault="00BB623B" w:rsidP="001C08F6">
            <w:pPr>
              <w:spacing w:line="276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397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14A2A3" w14:textId="77777777" w:rsidR="00BB623B" w:rsidRPr="00A82924" w:rsidRDefault="00BB623B" w:rsidP="001C08F6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623B" w:rsidRPr="00E65DF0" w14:paraId="4684A086" w14:textId="77777777" w:rsidTr="006F46BC">
        <w:trPr>
          <w:trHeight w:val="103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AF66E" w14:textId="77777777" w:rsidR="00BB623B" w:rsidRPr="00A82924" w:rsidRDefault="00BB623B" w:rsidP="001C08F6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CB8F8" w14:textId="77777777" w:rsidR="00BB623B" w:rsidRPr="00A82924" w:rsidRDefault="00BB623B" w:rsidP="001C08F6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0E83A" w14:textId="77777777" w:rsidR="00BB623B" w:rsidRPr="00A82924" w:rsidRDefault="00BB623B" w:rsidP="001C08F6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99C49" w14:textId="77777777" w:rsidR="00BB623B" w:rsidRPr="00A82924" w:rsidRDefault="00BB623B" w:rsidP="001C08F6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D8499" w14:textId="77777777" w:rsidR="00BB623B" w:rsidRPr="00A82924" w:rsidRDefault="00BB623B" w:rsidP="001C08F6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690EFE55" w14:textId="09F35CE4" w:rsidR="00BB623B" w:rsidRDefault="00BB623B" w:rsidP="00BB623B"/>
    <w:p w14:paraId="583F4A87" w14:textId="0F1B03A0" w:rsidR="00F870B3" w:rsidRDefault="00F870B3" w:rsidP="00BB623B"/>
    <w:p w14:paraId="1A66B7CA" w14:textId="71A58FBB" w:rsidR="00F870B3" w:rsidRDefault="00F870B3" w:rsidP="00BB623B"/>
    <w:p w14:paraId="7787E07B" w14:textId="32BBD016" w:rsidR="00F870B3" w:rsidRDefault="00F870B3" w:rsidP="00BB623B"/>
    <w:p w14:paraId="6A2AAA24" w14:textId="01CE123B" w:rsidR="00F870B3" w:rsidRDefault="00F870B3" w:rsidP="00BB623B"/>
    <w:p w14:paraId="599E0B2B" w14:textId="1F1F5122" w:rsidR="00F870B3" w:rsidRDefault="00F870B3" w:rsidP="00BB623B"/>
    <w:p w14:paraId="0F784E09" w14:textId="15566A17" w:rsidR="00F870B3" w:rsidRDefault="00F870B3" w:rsidP="00BB623B"/>
    <w:p w14:paraId="2F30BE63" w14:textId="7C04A11F" w:rsidR="00F870B3" w:rsidRDefault="00F870B3" w:rsidP="00BB623B"/>
    <w:p w14:paraId="58A61533" w14:textId="77777777" w:rsidR="00F870B3" w:rsidRDefault="00F870B3" w:rsidP="00BB623B"/>
    <w:p w14:paraId="173EF690" w14:textId="6F2CA1F5" w:rsidR="00601EA9" w:rsidRPr="001D0FB2" w:rsidRDefault="00601EA9" w:rsidP="00601EA9">
      <w:pPr>
        <w:pStyle w:val="Bezmezer"/>
        <w:rPr>
          <w:rFonts w:asciiTheme="minorHAnsi" w:hAnsiTheme="minorHAnsi" w:cstheme="minorHAnsi"/>
          <w:b/>
          <w:szCs w:val="24"/>
        </w:rPr>
      </w:pPr>
      <w:r w:rsidRPr="001D0FB2">
        <w:rPr>
          <w:rFonts w:asciiTheme="minorHAnsi" w:hAnsiTheme="minorHAnsi" w:cstheme="minorHAnsi"/>
          <w:szCs w:val="24"/>
        </w:rPr>
        <w:sym w:font="Wingdings" w:char="F0D8"/>
      </w:r>
      <w:r w:rsidRPr="001D0FB2">
        <w:rPr>
          <w:rFonts w:asciiTheme="minorHAnsi" w:hAnsiTheme="minorHAnsi" w:cstheme="minorHAnsi"/>
          <w:szCs w:val="24"/>
        </w:rPr>
        <w:t xml:space="preserve"> </w:t>
      </w:r>
      <w:r w:rsidRPr="001D0FB2">
        <w:rPr>
          <w:rFonts w:asciiTheme="minorHAnsi" w:hAnsiTheme="minorHAnsi" w:cstheme="minorHAnsi"/>
          <w:b/>
          <w:szCs w:val="24"/>
        </w:rPr>
        <w:t xml:space="preserve">potvrzuji, že výše uvedený seznam žáků má u vysílající školy uložený souhlas se </w:t>
      </w:r>
    </w:p>
    <w:p w14:paraId="6585BBAA" w14:textId="77777777" w:rsidR="00601EA9" w:rsidRPr="001D0FB2" w:rsidRDefault="00601EA9" w:rsidP="00601EA9">
      <w:pPr>
        <w:pStyle w:val="Bezmezer"/>
        <w:rPr>
          <w:rFonts w:asciiTheme="minorHAnsi" w:hAnsiTheme="minorHAnsi" w:cstheme="minorHAnsi"/>
          <w:b/>
          <w:szCs w:val="24"/>
        </w:rPr>
      </w:pPr>
      <w:r w:rsidRPr="001D0FB2">
        <w:rPr>
          <w:rFonts w:asciiTheme="minorHAnsi" w:hAnsiTheme="minorHAnsi" w:cstheme="minorHAnsi"/>
          <w:b/>
          <w:szCs w:val="24"/>
        </w:rPr>
        <w:t xml:space="preserve">    zpracováním osobních údajů pro vyjmenované účely pořadatelem – jméno a příjmení,</w:t>
      </w:r>
    </w:p>
    <w:p w14:paraId="2BE59AF6" w14:textId="7698AA79" w:rsidR="000F57CA" w:rsidRPr="001D0FB2" w:rsidRDefault="00601EA9" w:rsidP="00601EA9">
      <w:pPr>
        <w:pStyle w:val="Bezmezer"/>
        <w:rPr>
          <w:rFonts w:asciiTheme="minorHAnsi" w:hAnsiTheme="minorHAnsi" w:cstheme="minorHAnsi"/>
          <w:b/>
          <w:szCs w:val="24"/>
        </w:rPr>
      </w:pPr>
      <w:r w:rsidRPr="001D0FB2">
        <w:rPr>
          <w:rFonts w:asciiTheme="minorHAnsi" w:hAnsiTheme="minorHAnsi" w:cstheme="minorHAnsi"/>
          <w:b/>
          <w:szCs w:val="24"/>
        </w:rPr>
        <w:t xml:space="preserve">    datum narození, zveřejňování výsledků a výsledkových listin, fotografie a video. </w:t>
      </w:r>
    </w:p>
    <w:p w14:paraId="2330A28D" w14:textId="07243EA9" w:rsidR="00601EA9" w:rsidRPr="001D0FB2" w:rsidRDefault="00601EA9" w:rsidP="00601EA9">
      <w:pPr>
        <w:pStyle w:val="Bezmezer"/>
        <w:rPr>
          <w:rFonts w:asciiTheme="minorHAnsi" w:hAnsiTheme="minorHAnsi" w:cstheme="minorHAnsi"/>
          <w:b/>
          <w:szCs w:val="24"/>
        </w:rPr>
      </w:pPr>
      <w:r w:rsidRPr="001D0FB2">
        <w:rPr>
          <w:rFonts w:asciiTheme="minorHAnsi" w:hAnsiTheme="minorHAnsi" w:cstheme="minorHAnsi"/>
          <w:b/>
          <w:szCs w:val="24"/>
        </w:rPr>
        <w:t xml:space="preserve">    Originál souhlasu je uložený ve spisech žáků.</w:t>
      </w:r>
    </w:p>
    <w:p w14:paraId="14848861" w14:textId="77257CD0" w:rsidR="00D03E23" w:rsidRDefault="00D03E23" w:rsidP="00601EA9">
      <w:pPr>
        <w:pStyle w:val="Bezmezer"/>
        <w:rPr>
          <w:rFonts w:asciiTheme="minorHAnsi" w:hAnsiTheme="minorHAnsi" w:cstheme="minorHAnsi"/>
          <w:b/>
          <w:sz w:val="22"/>
          <w:szCs w:val="22"/>
        </w:rPr>
      </w:pPr>
    </w:p>
    <w:p w14:paraId="62A074D0" w14:textId="77777777" w:rsidR="00A02E26" w:rsidRPr="00A02E26" w:rsidRDefault="00A02E26" w:rsidP="00A02E26">
      <w:pPr>
        <w:pStyle w:val="Bezmezer"/>
        <w:rPr>
          <w:rFonts w:asciiTheme="minorHAnsi" w:hAnsiTheme="minorHAnsi"/>
          <w:sz w:val="22"/>
          <w:szCs w:val="22"/>
        </w:rPr>
      </w:pPr>
      <w:r w:rsidRPr="00A02E26">
        <w:rPr>
          <w:rFonts w:asciiTheme="minorHAnsi" w:hAnsiTheme="minorHAnsi"/>
          <w:sz w:val="22"/>
          <w:szCs w:val="22"/>
        </w:rPr>
        <w:sym w:font="Wingdings" w:char="F0D8"/>
      </w:r>
      <w:r w:rsidRPr="00A02E26">
        <w:rPr>
          <w:rFonts w:asciiTheme="minorHAnsi" w:hAnsiTheme="minorHAnsi"/>
          <w:sz w:val="22"/>
          <w:szCs w:val="22"/>
        </w:rPr>
        <w:t xml:space="preserve"> Potvrzuji správnost uvedených údajů.</w:t>
      </w:r>
    </w:p>
    <w:p w14:paraId="40AE4A12" w14:textId="77777777" w:rsidR="00A02E26" w:rsidRPr="00A02E26" w:rsidRDefault="00A02E26" w:rsidP="00A02E26">
      <w:pPr>
        <w:pStyle w:val="Bezmezer"/>
        <w:rPr>
          <w:rFonts w:asciiTheme="minorHAnsi" w:hAnsiTheme="minorHAnsi"/>
          <w:sz w:val="22"/>
          <w:szCs w:val="22"/>
        </w:rPr>
      </w:pPr>
      <w:r w:rsidRPr="00A02E26">
        <w:rPr>
          <w:rFonts w:asciiTheme="minorHAnsi" w:hAnsiTheme="minorHAnsi"/>
          <w:sz w:val="22"/>
          <w:szCs w:val="22"/>
        </w:rPr>
        <w:sym w:font="Wingdings" w:char="F0D8"/>
      </w:r>
      <w:r w:rsidRPr="00A02E26">
        <w:rPr>
          <w:rFonts w:asciiTheme="minorHAnsi" w:hAnsiTheme="minorHAnsi"/>
          <w:sz w:val="22"/>
          <w:szCs w:val="22"/>
        </w:rPr>
        <w:t xml:space="preserve"> Potvrzuji, že soutěžící jsou zařazeni do kategorií v souladu s propozicemi.</w:t>
      </w:r>
    </w:p>
    <w:p w14:paraId="761AC2E0" w14:textId="7BB3074E" w:rsidR="00D03E23" w:rsidRDefault="00D03E23" w:rsidP="00601EA9">
      <w:pPr>
        <w:pStyle w:val="Bezmezer"/>
        <w:rPr>
          <w:rFonts w:asciiTheme="minorHAnsi" w:hAnsiTheme="minorHAnsi" w:cstheme="minorHAnsi"/>
          <w:b/>
          <w:sz w:val="22"/>
          <w:szCs w:val="22"/>
        </w:rPr>
      </w:pPr>
    </w:p>
    <w:p w14:paraId="3D45ED96" w14:textId="77777777" w:rsidR="00D03E23" w:rsidRPr="00601EA9" w:rsidRDefault="00D03E23" w:rsidP="00601EA9">
      <w:pPr>
        <w:pStyle w:val="Bezmezer"/>
        <w:rPr>
          <w:rFonts w:asciiTheme="minorHAnsi" w:hAnsiTheme="minorHAnsi" w:cstheme="minorHAnsi"/>
          <w:b/>
          <w:sz w:val="22"/>
          <w:szCs w:val="22"/>
        </w:rPr>
      </w:pPr>
    </w:p>
    <w:p w14:paraId="30F050D5" w14:textId="77777777" w:rsidR="00E420F8" w:rsidRPr="00A02E26" w:rsidRDefault="00E420F8" w:rsidP="00E420F8">
      <w:pPr>
        <w:pStyle w:val="Bezmezer"/>
        <w:jc w:val="center"/>
        <w:rPr>
          <w:rFonts w:asciiTheme="minorHAnsi" w:hAnsiTheme="minorHAnsi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</w:t>
      </w:r>
      <w:r w:rsidRPr="00A02E26">
        <w:rPr>
          <w:rFonts w:asciiTheme="minorHAnsi" w:hAnsiTheme="minorHAnsi"/>
          <w:sz w:val="20"/>
          <w:szCs w:val="20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dashed" w:sz="4" w:space="0" w:color="BFBFBF"/>
          <w:left w:val="dashed" w:sz="4" w:space="0" w:color="BFBFBF"/>
          <w:bottom w:val="dashed" w:sz="4" w:space="0" w:color="BFBFBF"/>
          <w:right w:val="dashed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8"/>
      </w:tblGrid>
      <w:tr w:rsidR="00E420F8" w14:paraId="24F9F22D" w14:textId="77777777" w:rsidTr="00E420F8">
        <w:trPr>
          <w:trHeight w:val="1215"/>
        </w:trPr>
        <w:tc>
          <w:tcPr>
            <w:tcW w:w="4468" w:type="dxa"/>
            <w:tcBorders>
              <w:top w:val="dashed" w:sz="4" w:space="0" w:color="BFBFBF"/>
              <w:left w:val="dashed" w:sz="4" w:space="0" w:color="BFBFBF"/>
              <w:bottom w:val="dashed" w:sz="4" w:space="0" w:color="BFBFBF"/>
              <w:right w:val="dashed" w:sz="4" w:space="0" w:color="BFBFBF"/>
            </w:tcBorders>
          </w:tcPr>
          <w:p w14:paraId="0E59C57D" w14:textId="77777777" w:rsidR="00E420F8" w:rsidRDefault="00E420F8">
            <w:pPr>
              <w:pStyle w:val="Bezmezer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3CC70CE" w14:textId="58530507" w:rsidR="00E420F8" w:rsidRDefault="00E420F8" w:rsidP="00E420F8">
      <w:pPr>
        <w:pStyle w:val="Bezmezer"/>
      </w:pPr>
    </w:p>
    <w:p w14:paraId="75105B1C" w14:textId="77777777" w:rsidR="00E420F8" w:rsidRDefault="00E420F8" w:rsidP="00E420F8">
      <w:pPr>
        <w:pStyle w:val="Bezmezer"/>
      </w:pPr>
    </w:p>
    <w:p w14:paraId="0F843DEE" w14:textId="77777777" w:rsidR="00E420F8" w:rsidRDefault="00E420F8" w:rsidP="00E420F8">
      <w:pPr>
        <w:pStyle w:val="Bezmezer"/>
        <w:rPr>
          <w:rFonts w:ascii="Century Gothic" w:hAnsi="Century Gothic"/>
          <w:b/>
          <w:sz w:val="22"/>
          <w:szCs w:val="22"/>
        </w:rPr>
      </w:pPr>
    </w:p>
    <w:p w14:paraId="2F386360" w14:textId="3A9C45B0" w:rsidR="00D1347D" w:rsidRDefault="00D1347D" w:rsidP="003B107E">
      <w:pPr>
        <w:rPr>
          <w:rFonts w:ascii="Arial" w:hAnsi="Arial" w:cs="Arial"/>
        </w:rPr>
      </w:pPr>
    </w:p>
    <w:p w14:paraId="182A3400" w14:textId="2619AD48" w:rsidR="00FA4925" w:rsidRDefault="00FA4925" w:rsidP="003B107E">
      <w:pPr>
        <w:rPr>
          <w:rFonts w:ascii="Arial" w:hAnsi="Arial" w:cs="Arial"/>
        </w:rPr>
      </w:pPr>
    </w:p>
    <w:p w14:paraId="42196F5C" w14:textId="64D1EBD8" w:rsidR="00FA4925" w:rsidRDefault="00FA4925" w:rsidP="003B107E">
      <w:pPr>
        <w:rPr>
          <w:rFonts w:ascii="Arial" w:hAnsi="Arial" w:cs="Arial"/>
        </w:rPr>
      </w:pPr>
    </w:p>
    <w:p w14:paraId="6451ABFC" w14:textId="2C3FDFAE" w:rsidR="00FA4925" w:rsidRDefault="00FA4925" w:rsidP="003B107E">
      <w:pPr>
        <w:rPr>
          <w:rFonts w:ascii="Arial" w:hAnsi="Arial" w:cs="Arial"/>
        </w:rPr>
      </w:pPr>
    </w:p>
    <w:tbl>
      <w:tblPr>
        <w:tblW w:w="0" w:type="auto"/>
        <w:shd w:val="clear" w:color="auto" w:fill="F2F2F2"/>
        <w:tblLook w:val="04A0" w:firstRow="1" w:lastRow="0" w:firstColumn="1" w:lastColumn="0" w:noHBand="0" w:noVBand="1"/>
      </w:tblPr>
      <w:tblGrid>
        <w:gridCol w:w="9778"/>
      </w:tblGrid>
      <w:tr w:rsidR="00FA0A1A" w:rsidRPr="003977B8" w14:paraId="40C14980" w14:textId="77777777" w:rsidTr="00C04C73">
        <w:trPr>
          <w:trHeight w:val="1673"/>
        </w:trPr>
        <w:tc>
          <w:tcPr>
            <w:tcW w:w="9778" w:type="dxa"/>
            <w:shd w:val="clear" w:color="auto" w:fill="F2F2F2"/>
            <w:vAlign w:val="center"/>
          </w:tcPr>
          <w:p w14:paraId="3BCDBF2A" w14:textId="03C79C35" w:rsidR="00FA0A1A" w:rsidRPr="00FA3AB0" w:rsidRDefault="00FA0A1A" w:rsidP="006C1F04">
            <w:pPr>
              <w:pStyle w:val="Bezmezer"/>
              <w:jc w:val="center"/>
              <w:rPr>
                <w:rFonts w:asciiTheme="minorHAnsi" w:hAnsiTheme="minorHAnsi"/>
                <w:b/>
                <w:bCs/>
                <w:szCs w:val="24"/>
              </w:rPr>
            </w:pPr>
            <w:r w:rsidRPr="00391D00">
              <w:rPr>
                <w:rFonts w:asciiTheme="minorHAnsi" w:hAnsiTheme="minorHAnsi"/>
                <w:szCs w:val="24"/>
              </w:rPr>
              <w:t>řádně vyplněnou přihlášku zašlete</w:t>
            </w:r>
            <w:r w:rsidR="006C1F04" w:rsidRPr="00391D00">
              <w:rPr>
                <w:rFonts w:asciiTheme="minorHAnsi" w:hAnsiTheme="minorHAnsi"/>
                <w:szCs w:val="24"/>
              </w:rPr>
              <w:t xml:space="preserve"> </w:t>
            </w:r>
            <w:r w:rsidR="006C1F04" w:rsidRPr="00BE5528">
              <w:rPr>
                <w:rFonts w:asciiTheme="minorHAnsi" w:hAnsiTheme="minorHAnsi"/>
                <w:b/>
                <w:bCs/>
                <w:szCs w:val="24"/>
              </w:rPr>
              <w:t xml:space="preserve">do </w:t>
            </w:r>
            <w:r w:rsidR="00BE5528" w:rsidRPr="00BE5528">
              <w:rPr>
                <w:rFonts w:asciiTheme="minorHAnsi" w:hAnsiTheme="minorHAnsi"/>
                <w:b/>
                <w:bCs/>
                <w:szCs w:val="24"/>
              </w:rPr>
              <w:t>1</w:t>
            </w:r>
            <w:r w:rsidR="003554A5">
              <w:rPr>
                <w:rFonts w:asciiTheme="minorHAnsi" w:hAnsiTheme="minorHAnsi"/>
                <w:b/>
                <w:bCs/>
                <w:szCs w:val="24"/>
              </w:rPr>
              <w:t>5</w:t>
            </w:r>
            <w:r w:rsidRPr="00BE5528">
              <w:rPr>
                <w:rFonts w:asciiTheme="minorHAnsi" w:hAnsiTheme="minorHAnsi"/>
                <w:b/>
                <w:bCs/>
                <w:szCs w:val="24"/>
              </w:rPr>
              <w:t>.4.20</w:t>
            </w:r>
            <w:r w:rsidR="00B545EE" w:rsidRPr="00BE5528">
              <w:rPr>
                <w:rFonts w:asciiTheme="minorHAnsi" w:hAnsiTheme="minorHAnsi"/>
                <w:b/>
                <w:bCs/>
                <w:szCs w:val="24"/>
              </w:rPr>
              <w:t>2</w:t>
            </w:r>
            <w:r w:rsidR="003554A5">
              <w:rPr>
                <w:rFonts w:asciiTheme="minorHAnsi" w:hAnsiTheme="minorHAnsi"/>
                <w:b/>
                <w:bCs/>
                <w:szCs w:val="24"/>
              </w:rPr>
              <w:t>6</w:t>
            </w:r>
          </w:p>
          <w:p w14:paraId="5F2B8B04" w14:textId="77777777" w:rsidR="00FA0A1A" w:rsidRPr="00391D00" w:rsidRDefault="00FA0A1A" w:rsidP="00C04C73">
            <w:pPr>
              <w:pStyle w:val="Bezmezer"/>
              <w:jc w:val="center"/>
              <w:rPr>
                <w:rFonts w:asciiTheme="minorHAnsi" w:hAnsiTheme="minorHAnsi"/>
                <w:szCs w:val="24"/>
              </w:rPr>
            </w:pPr>
            <w:r w:rsidRPr="00391D00">
              <w:rPr>
                <w:rFonts w:asciiTheme="minorHAnsi" w:hAnsiTheme="minorHAnsi"/>
                <w:szCs w:val="24"/>
              </w:rPr>
              <w:t xml:space="preserve">na poštovní adresu: </w:t>
            </w:r>
          </w:p>
          <w:p w14:paraId="248113B6" w14:textId="7B8928C9" w:rsidR="00FA0A1A" w:rsidRPr="00391D00" w:rsidRDefault="006C1F04" w:rsidP="00C04C73">
            <w:pPr>
              <w:pStyle w:val="Bezmezer"/>
              <w:jc w:val="center"/>
              <w:rPr>
                <w:rFonts w:asciiTheme="minorHAnsi" w:hAnsiTheme="minorHAnsi"/>
                <w:b/>
                <w:szCs w:val="24"/>
              </w:rPr>
            </w:pPr>
            <w:r w:rsidRPr="00391D00">
              <w:rPr>
                <w:rFonts w:asciiTheme="minorHAnsi" w:hAnsiTheme="minorHAnsi"/>
                <w:b/>
                <w:szCs w:val="24"/>
              </w:rPr>
              <w:t>Petrová Marie</w:t>
            </w:r>
            <w:r w:rsidR="00FA0A1A" w:rsidRPr="00391D00">
              <w:rPr>
                <w:rFonts w:asciiTheme="minorHAnsi" w:hAnsiTheme="minorHAnsi"/>
                <w:b/>
                <w:szCs w:val="24"/>
              </w:rPr>
              <w:t xml:space="preserve">, DDM </w:t>
            </w:r>
            <w:r w:rsidRPr="00391D00">
              <w:rPr>
                <w:rFonts w:asciiTheme="minorHAnsi" w:hAnsiTheme="minorHAnsi"/>
                <w:b/>
                <w:szCs w:val="24"/>
              </w:rPr>
              <w:t>Písek</w:t>
            </w:r>
            <w:r w:rsidR="00FA0A1A" w:rsidRPr="00391D00">
              <w:rPr>
                <w:rFonts w:asciiTheme="minorHAnsi" w:hAnsiTheme="minorHAnsi"/>
                <w:b/>
                <w:szCs w:val="24"/>
              </w:rPr>
              <w:t xml:space="preserve">, </w:t>
            </w:r>
            <w:r w:rsidRPr="00391D00">
              <w:rPr>
                <w:rFonts w:asciiTheme="minorHAnsi" w:hAnsiTheme="minorHAnsi"/>
                <w:b/>
                <w:szCs w:val="24"/>
              </w:rPr>
              <w:t>Švantlova 2394</w:t>
            </w:r>
            <w:r w:rsidR="00FA0A1A" w:rsidRPr="00391D00">
              <w:rPr>
                <w:rFonts w:asciiTheme="minorHAnsi" w:hAnsiTheme="minorHAnsi"/>
                <w:b/>
                <w:szCs w:val="24"/>
              </w:rPr>
              <w:t>, 3</w:t>
            </w:r>
            <w:r w:rsidRPr="00391D00">
              <w:rPr>
                <w:rFonts w:asciiTheme="minorHAnsi" w:hAnsiTheme="minorHAnsi"/>
                <w:b/>
                <w:szCs w:val="24"/>
              </w:rPr>
              <w:t>9701 Písek</w:t>
            </w:r>
          </w:p>
          <w:p w14:paraId="06DDFF3E" w14:textId="3759CE57" w:rsidR="00FA0A1A" w:rsidRPr="00391D00" w:rsidRDefault="00FA0A1A" w:rsidP="00C04C73">
            <w:pPr>
              <w:pStyle w:val="Bezmezer"/>
              <w:jc w:val="center"/>
              <w:rPr>
                <w:rFonts w:asciiTheme="minorHAnsi" w:hAnsiTheme="minorHAnsi"/>
                <w:szCs w:val="24"/>
              </w:rPr>
            </w:pPr>
            <w:r w:rsidRPr="00391D00">
              <w:rPr>
                <w:rFonts w:asciiTheme="minorHAnsi" w:hAnsiTheme="minorHAnsi"/>
                <w:szCs w:val="24"/>
              </w:rPr>
              <w:t>nebo naskenovan</w:t>
            </w:r>
            <w:r w:rsidR="00B7201C" w:rsidRPr="00391D00">
              <w:rPr>
                <w:rFonts w:asciiTheme="minorHAnsi" w:hAnsiTheme="minorHAnsi"/>
                <w:szCs w:val="24"/>
              </w:rPr>
              <w:t>ou</w:t>
            </w:r>
            <w:r w:rsidRPr="00391D00">
              <w:rPr>
                <w:rFonts w:asciiTheme="minorHAnsi" w:hAnsiTheme="minorHAnsi"/>
                <w:szCs w:val="24"/>
              </w:rPr>
              <w:t xml:space="preserve"> na e-mail:</w:t>
            </w:r>
          </w:p>
          <w:p w14:paraId="0D95A400" w14:textId="725BA347" w:rsidR="00FA0A1A" w:rsidRPr="003977B8" w:rsidRDefault="00FA0A1A" w:rsidP="00C04C73">
            <w:pPr>
              <w:pStyle w:val="Bezmezer"/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391D00">
              <w:rPr>
                <w:rFonts w:asciiTheme="minorHAnsi" w:hAnsiTheme="minorHAnsi"/>
                <w:b/>
                <w:szCs w:val="24"/>
              </w:rPr>
              <w:t xml:space="preserve"> </w:t>
            </w:r>
            <w:r w:rsidR="00337F09" w:rsidRPr="00391D00">
              <w:rPr>
                <w:rFonts w:asciiTheme="minorHAnsi" w:hAnsiTheme="minorHAnsi"/>
                <w:b/>
                <w:szCs w:val="24"/>
              </w:rPr>
              <w:t>petrova</w:t>
            </w:r>
            <w:r w:rsidRPr="00391D00">
              <w:rPr>
                <w:rFonts w:asciiTheme="minorHAnsi" w:hAnsiTheme="minorHAnsi"/>
                <w:b/>
                <w:szCs w:val="24"/>
              </w:rPr>
              <w:t>@ddm</w:t>
            </w:r>
            <w:r w:rsidR="00337F09" w:rsidRPr="00391D00">
              <w:rPr>
                <w:rFonts w:asciiTheme="minorHAnsi" w:hAnsiTheme="minorHAnsi"/>
                <w:b/>
                <w:szCs w:val="24"/>
              </w:rPr>
              <w:t>pisek</w:t>
            </w:r>
            <w:r w:rsidRPr="00391D00">
              <w:rPr>
                <w:rFonts w:asciiTheme="minorHAnsi" w:hAnsiTheme="minorHAnsi"/>
                <w:b/>
                <w:szCs w:val="24"/>
              </w:rPr>
              <w:t>.cz</w:t>
            </w:r>
          </w:p>
        </w:tc>
      </w:tr>
    </w:tbl>
    <w:p w14:paraId="522D8180" w14:textId="77777777" w:rsidR="00FA0A1A" w:rsidRDefault="00FA0A1A" w:rsidP="00FA0A1A">
      <w:pPr>
        <w:pStyle w:val="Bezmezer"/>
        <w:rPr>
          <w:rFonts w:ascii="Century Gothic" w:hAnsi="Century Gothic"/>
          <w:b/>
          <w:sz w:val="22"/>
          <w:szCs w:val="22"/>
        </w:rPr>
      </w:pPr>
    </w:p>
    <w:p w14:paraId="7999D109" w14:textId="77777777" w:rsidR="00FA4925" w:rsidRPr="003B107E" w:rsidRDefault="00FA4925" w:rsidP="003B107E">
      <w:pPr>
        <w:rPr>
          <w:rFonts w:ascii="Arial" w:hAnsi="Arial" w:cs="Arial"/>
        </w:rPr>
      </w:pPr>
    </w:p>
    <w:sectPr w:rsidR="00FA4925" w:rsidRPr="003B107E" w:rsidSect="00A723B3">
      <w:head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599B" w14:textId="77777777" w:rsidR="00381C2A" w:rsidRDefault="00381C2A" w:rsidP="005C71D1">
      <w:r>
        <w:separator/>
      </w:r>
    </w:p>
  </w:endnote>
  <w:endnote w:type="continuationSeparator" w:id="0">
    <w:p w14:paraId="05B18FA6" w14:textId="77777777" w:rsidR="00381C2A" w:rsidRDefault="00381C2A" w:rsidP="005C7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5E23A" w14:textId="77777777" w:rsidR="00381C2A" w:rsidRDefault="00381C2A" w:rsidP="005C71D1">
      <w:r>
        <w:separator/>
      </w:r>
    </w:p>
  </w:footnote>
  <w:footnote w:type="continuationSeparator" w:id="0">
    <w:p w14:paraId="5B77E7A6" w14:textId="77777777" w:rsidR="00381C2A" w:rsidRDefault="00381C2A" w:rsidP="005C7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5C9C0" w14:textId="77777777" w:rsidR="00A3072D" w:rsidRDefault="00A3072D">
    <w:pPr>
      <w:pStyle w:val="Zhlav"/>
    </w:pPr>
    <w:r w:rsidRPr="006B3DE0">
      <w:rPr>
        <w:noProof/>
        <w:lang w:eastAsia="cs-CZ"/>
      </w:rPr>
      <w:drawing>
        <wp:anchor distT="0" distB="0" distL="114300" distR="114300" simplePos="0" relativeHeight="251667456" behindDoc="1" locked="0" layoutInCell="1" allowOverlap="1" wp14:anchorId="497BCC05" wp14:editId="2D4EBD73">
          <wp:simplePos x="0" y="0"/>
          <wp:positionH relativeFrom="page">
            <wp:posOffset>190500</wp:posOffset>
          </wp:positionH>
          <wp:positionV relativeFrom="margin">
            <wp:posOffset>-492125</wp:posOffset>
          </wp:positionV>
          <wp:extent cx="7200900" cy="1095375"/>
          <wp:effectExtent l="19050" t="0" r="0" b="0"/>
          <wp:wrapNone/>
          <wp:docPr id="8" name="Obrázek 0" descr="plakát kopyto 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kát kopyto 3.jpg"/>
                  <pic:cNvPicPr/>
                </pic:nvPicPr>
                <pic:blipFill>
                  <a:blip r:embed="rId1"/>
                  <a:srcRect b="89135"/>
                  <a:stretch>
                    <a:fillRect/>
                  </a:stretch>
                </pic:blipFill>
                <pic:spPr>
                  <a:xfrm>
                    <a:off x="0" y="0"/>
                    <a:ext cx="7200900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9D5CBD"/>
    <w:multiLevelType w:val="hybridMultilevel"/>
    <w:tmpl w:val="B50ADD4A"/>
    <w:lvl w:ilvl="0" w:tplc="F87A10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305107"/>
    <w:multiLevelType w:val="hybridMultilevel"/>
    <w:tmpl w:val="E1B6AD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602631">
    <w:abstractNumId w:val="1"/>
  </w:num>
  <w:num w:numId="2" w16cid:durableId="1036197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 style="mso-position-horizontal-relative:page;mso-position-vertical-relative:margin;mso-width-relative:margin" o:allowincell="f" fillcolor="white" stroke="f">
      <v:fill color="white"/>
      <v:stroke on="f"/>
      <v:shadow on="t" type="perspective" color="none [3204]" origin="-.5,-.5" offset="-3pt,-3pt" offset2="6pt,6pt" matrix=".75,,,.75"/>
      <v:textbox inset=",,36pt,18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60F"/>
    <w:rsid w:val="000216B2"/>
    <w:rsid w:val="00037A75"/>
    <w:rsid w:val="00044EF4"/>
    <w:rsid w:val="00076610"/>
    <w:rsid w:val="00094B83"/>
    <w:rsid w:val="00097EED"/>
    <w:rsid w:val="000A2B95"/>
    <w:rsid w:val="000C4DAC"/>
    <w:rsid w:val="000E5716"/>
    <w:rsid w:val="000E68B1"/>
    <w:rsid w:val="000F57CA"/>
    <w:rsid w:val="00101309"/>
    <w:rsid w:val="00130176"/>
    <w:rsid w:val="00142E76"/>
    <w:rsid w:val="00156C61"/>
    <w:rsid w:val="0017135C"/>
    <w:rsid w:val="0018188D"/>
    <w:rsid w:val="001C08F6"/>
    <w:rsid w:val="001C78F6"/>
    <w:rsid w:val="001D0FB2"/>
    <w:rsid w:val="001F4B97"/>
    <w:rsid w:val="00206FCF"/>
    <w:rsid w:val="00212134"/>
    <w:rsid w:val="0024634E"/>
    <w:rsid w:val="00247348"/>
    <w:rsid w:val="00247543"/>
    <w:rsid w:val="00270DA7"/>
    <w:rsid w:val="002A6D2C"/>
    <w:rsid w:val="002B2493"/>
    <w:rsid w:val="002C4B86"/>
    <w:rsid w:val="00310516"/>
    <w:rsid w:val="00310A29"/>
    <w:rsid w:val="00310D28"/>
    <w:rsid w:val="00311B89"/>
    <w:rsid w:val="00314A73"/>
    <w:rsid w:val="003216D9"/>
    <w:rsid w:val="003247E6"/>
    <w:rsid w:val="0032497B"/>
    <w:rsid w:val="00337F09"/>
    <w:rsid w:val="003554A5"/>
    <w:rsid w:val="00365B99"/>
    <w:rsid w:val="00381C2A"/>
    <w:rsid w:val="00387E9E"/>
    <w:rsid w:val="00391D00"/>
    <w:rsid w:val="003B107E"/>
    <w:rsid w:val="003E3720"/>
    <w:rsid w:val="00401616"/>
    <w:rsid w:val="0040709F"/>
    <w:rsid w:val="004131FE"/>
    <w:rsid w:val="00427075"/>
    <w:rsid w:val="0049377F"/>
    <w:rsid w:val="004B42C9"/>
    <w:rsid w:val="004D6F27"/>
    <w:rsid w:val="00514E9E"/>
    <w:rsid w:val="005172A8"/>
    <w:rsid w:val="00541A0C"/>
    <w:rsid w:val="00556C8A"/>
    <w:rsid w:val="00562CD2"/>
    <w:rsid w:val="005854F6"/>
    <w:rsid w:val="005A1E9B"/>
    <w:rsid w:val="005A6786"/>
    <w:rsid w:val="005B1FF8"/>
    <w:rsid w:val="005C71D1"/>
    <w:rsid w:val="005E60D9"/>
    <w:rsid w:val="005F5A78"/>
    <w:rsid w:val="00601EA9"/>
    <w:rsid w:val="00610981"/>
    <w:rsid w:val="006B3DE0"/>
    <w:rsid w:val="006C1F04"/>
    <w:rsid w:val="006C3915"/>
    <w:rsid w:val="006D06ED"/>
    <w:rsid w:val="006E682F"/>
    <w:rsid w:val="006F46BC"/>
    <w:rsid w:val="00765F04"/>
    <w:rsid w:val="00784594"/>
    <w:rsid w:val="00797867"/>
    <w:rsid w:val="007A732F"/>
    <w:rsid w:val="007B4B19"/>
    <w:rsid w:val="007B7C9E"/>
    <w:rsid w:val="007C472F"/>
    <w:rsid w:val="007E3635"/>
    <w:rsid w:val="007F1CB3"/>
    <w:rsid w:val="00806CA0"/>
    <w:rsid w:val="00812CDF"/>
    <w:rsid w:val="00835050"/>
    <w:rsid w:val="00851256"/>
    <w:rsid w:val="00877490"/>
    <w:rsid w:val="00886809"/>
    <w:rsid w:val="00897884"/>
    <w:rsid w:val="0089788D"/>
    <w:rsid w:val="008B58C3"/>
    <w:rsid w:val="008D388C"/>
    <w:rsid w:val="008E4A69"/>
    <w:rsid w:val="00900FE0"/>
    <w:rsid w:val="00951527"/>
    <w:rsid w:val="00955321"/>
    <w:rsid w:val="00A02E26"/>
    <w:rsid w:val="00A13E97"/>
    <w:rsid w:val="00A14296"/>
    <w:rsid w:val="00A3072D"/>
    <w:rsid w:val="00A3663D"/>
    <w:rsid w:val="00A40D06"/>
    <w:rsid w:val="00A47743"/>
    <w:rsid w:val="00A723B3"/>
    <w:rsid w:val="00A762A8"/>
    <w:rsid w:val="00AA6924"/>
    <w:rsid w:val="00AC02CD"/>
    <w:rsid w:val="00AC7FA9"/>
    <w:rsid w:val="00AD3219"/>
    <w:rsid w:val="00AF2B74"/>
    <w:rsid w:val="00B0696B"/>
    <w:rsid w:val="00B32F18"/>
    <w:rsid w:val="00B50109"/>
    <w:rsid w:val="00B545EE"/>
    <w:rsid w:val="00B7201C"/>
    <w:rsid w:val="00BB623B"/>
    <w:rsid w:val="00BD6692"/>
    <w:rsid w:val="00BD7D02"/>
    <w:rsid w:val="00BE2E0F"/>
    <w:rsid w:val="00BE307E"/>
    <w:rsid w:val="00BE5528"/>
    <w:rsid w:val="00C00247"/>
    <w:rsid w:val="00C16A44"/>
    <w:rsid w:val="00C43FA2"/>
    <w:rsid w:val="00C52C61"/>
    <w:rsid w:val="00C85763"/>
    <w:rsid w:val="00C949E7"/>
    <w:rsid w:val="00CA049B"/>
    <w:rsid w:val="00CC001D"/>
    <w:rsid w:val="00CD1349"/>
    <w:rsid w:val="00CE537C"/>
    <w:rsid w:val="00CF3932"/>
    <w:rsid w:val="00CF6470"/>
    <w:rsid w:val="00CF76F8"/>
    <w:rsid w:val="00D03E23"/>
    <w:rsid w:val="00D131EF"/>
    <w:rsid w:val="00D1347D"/>
    <w:rsid w:val="00D23AF5"/>
    <w:rsid w:val="00D24121"/>
    <w:rsid w:val="00D40D16"/>
    <w:rsid w:val="00D41D84"/>
    <w:rsid w:val="00D430E8"/>
    <w:rsid w:val="00D61CE7"/>
    <w:rsid w:val="00D74164"/>
    <w:rsid w:val="00D93F15"/>
    <w:rsid w:val="00D943D3"/>
    <w:rsid w:val="00DB6ED3"/>
    <w:rsid w:val="00DC3865"/>
    <w:rsid w:val="00DC6412"/>
    <w:rsid w:val="00DF2019"/>
    <w:rsid w:val="00DF2471"/>
    <w:rsid w:val="00E11F0C"/>
    <w:rsid w:val="00E24CA3"/>
    <w:rsid w:val="00E25BC2"/>
    <w:rsid w:val="00E400F6"/>
    <w:rsid w:val="00E420F8"/>
    <w:rsid w:val="00E575FB"/>
    <w:rsid w:val="00E60C10"/>
    <w:rsid w:val="00E67A02"/>
    <w:rsid w:val="00EA4817"/>
    <w:rsid w:val="00EC660F"/>
    <w:rsid w:val="00ED63FA"/>
    <w:rsid w:val="00EF709E"/>
    <w:rsid w:val="00F058F8"/>
    <w:rsid w:val="00F45E3A"/>
    <w:rsid w:val="00F55828"/>
    <w:rsid w:val="00F7361F"/>
    <w:rsid w:val="00F75D56"/>
    <w:rsid w:val="00F821D8"/>
    <w:rsid w:val="00F870B3"/>
    <w:rsid w:val="00F96454"/>
    <w:rsid w:val="00FA0A1A"/>
    <w:rsid w:val="00FA0A3D"/>
    <w:rsid w:val="00FA3AB0"/>
    <w:rsid w:val="00FA4925"/>
    <w:rsid w:val="00FB2C07"/>
    <w:rsid w:val="00FC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page;mso-position-vertical-relative:margin;mso-width-relative:margin" o:allowincell="f" fillcolor="white" stroke="f">
      <v:fill color="white"/>
      <v:stroke on="f"/>
      <v:shadow on="t" type="perspective" color="none [3204]" origin="-.5,-.5" offset="-3pt,-3pt" offset2="6pt,6pt" matrix=".75,,,.75"/>
      <v:textbox inset=",,36pt,18pt"/>
    </o:shapedefaults>
    <o:shapelayout v:ext="edit">
      <o:idmap v:ext="edit" data="2"/>
    </o:shapelayout>
  </w:shapeDefaults>
  <w:decimalSymbol w:val=","/>
  <w:listSeparator w:val=";"/>
  <w14:docId w14:val="2388F85F"/>
  <w15:docId w15:val="{9F8ACA2D-87CD-4908-91E7-1F40D551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56C8A"/>
    <w:pPr>
      <w:keepNext/>
      <w:tabs>
        <w:tab w:val="left" w:pos="2340"/>
      </w:tabs>
      <w:outlineLvl w:val="0"/>
    </w:pPr>
    <w:rPr>
      <w:rFonts w:ascii="Arial Black" w:hAnsi="Arial Black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71D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1D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1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C71D1"/>
  </w:style>
  <w:style w:type="paragraph" w:styleId="Zpat">
    <w:name w:val="footer"/>
    <w:basedOn w:val="Normln"/>
    <w:link w:val="ZpatChar"/>
    <w:unhideWhenUsed/>
    <w:rsid w:val="005C71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rsid w:val="005C71D1"/>
  </w:style>
  <w:style w:type="character" w:styleId="Hypertextovodkaz">
    <w:name w:val="Hyperlink"/>
    <w:rsid w:val="005C71D1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CC001D"/>
    <w:rPr>
      <w:color w:val="808080"/>
    </w:rPr>
  </w:style>
  <w:style w:type="character" w:customStyle="1" w:styleId="Nadpis1Char">
    <w:name w:val="Nadpis 1 Char"/>
    <w:basedOn w:val="Standardnpsmoodstavce"/>
    <w:link w:val="Nadpis1"/>
    <w:rsid w:val="00556C8A"/>
    <w:rPr>
      <w:rFonts w:ascii="Arial Black" w:eastAsia="Times New Roman" w:hAnsi="Arial Black" w:cs="Times New Roman"/>
      <w:sz w:val="28"/>
      <w:szCs w:val="24"/>
      <w:lang w:eastAsia="cs-CZ"/>
    </w:rPr>
  </w:style>
  <w:style w:type="paragraph" w:customStyle="1" w:styleId="Datum1">
    <w:name w:val="Datum1"/>
    <w:basedOn w:val="Normln"/>
    <w:rsid w:val="00556C8A"/>
    <w:pPr>
      <w:spacing w:before="100" w:beforeAutospacing="1" w:after="100" w:afterAutospacing="1"/>
    </w:pPr>
  </w:style>
  <w:style w:type="paragraph" w:customStyle="1" w:styleId="info">
    <w:name w:val="info"/>
    <w:basedOn w:val="Normln"/>
    <w:rsid w:val="00FB2C0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B0696B"/>
    <w:pPr>
      <w:ind w:left="720"/>
      <w:contextualSpacing/>
    </w:pPr>
  </w:style>
  <w:style w:type="paragraph" w:customStyle="1" w:styleId="Default">
    <w:name w:val="Default"/>
    <w:rsid w:val="00044EF4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BB623B"/>
    <w:rPr>
      <w:b/>
      <w:bCs/>
      <w:sz w:val="28"/>
    </w:rPr>
  </w:style>
  <w:style w:type="character" w:customStyle="1" w:styleId="ZkladntextChar">
    <w:name w:val="Základní text Char"/>
    <w:basedOn w:val="Standardnpsmoodstavce"/>
    <w:link w:val="Zkladntext"/>
    <w:rsid w:val="00BB623B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Bezmezer">
    <w:name w:val="No Spacing"/>
    <w:uiPriority w:val="1"/>
    <w:qFormat/>
    <w:rsid w:val="00601EA9"/>
    <w:pPr>
      <w:spacing w:after="0" w:line="240" w:lineRule="auto"/>
    </w:pPr>
    <w:rPr>
      <w:rFonts w:ascii="Times New Roman" w:eastAsia="Calibri" w:hAnsi="Times New Roman" w:cs="Times New Roman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seb\Desktop\Moje%20DDM\Hlavi&#269;kov&#233;%20pap&#237;ry\Diplom-let&#225;k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2E384-54C4-49AA-9D2C-BB88AAD26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Diplom-leták</Template>
  <TotalTime>2</TotalTime>
  <Pages>2</Pages>
  <Words>223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janseb</dc:creator>
  <cp:lastModifiedBy>Marie Petrová</cp:lastModifiedBy>
  <cp:revision>4</cp:revision>
  <cp:lastPrinted>2016-05-20T12:36:00Z</cp:lastPrinted>
  <dcterms:created xsi:type="dcterms:W3CDTF">2026-02-10T10:04:00Z</dcterms:created>
  <dcterms:modified xsi:type="dcterms:W3CDTF">2026-02-10T10:06:00Z</dcterms:modified>
</cp:coreProperties>
</file>